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  <w:bookmarkStart w:id="0" w:name="_GoBack"/>
      <w:bookmarkEnd w:id="0"/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F9633D">
        <w:rPr>
          <w:rFonts w:ascii="Garamond" w:hAnsi="Garamond"/>
          <w:szCs w:val="22"/>
        </w:rPr>
        <w:t>13</w:t>
      </w:r>
      <w:r w:rsidR="00862239">
        <w:rPr>
          <w:rFonts w:ascii="Garamond" w:hAnsi="Garamond"/>
          <w:szCs w:val="22"/>
        </w:rPr>
        <w:t>7519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90225" w:rsidRDefault="00A90225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862239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862239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2C31A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862239">
      <w:rPr>
        <w:rFonts w:ascii="Garamond" w:hAnsi="Garamond" w:cs="Arial"/>
        <w:b/>
        <w:sz w:val="22"/>
        <w:szCs w:val="22"/>
      </w:rPr>
      <w:t>137519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5175B"/>
    <w:rsid w:val="00452BE6"/>
    <w:rsid w:val="00465BA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6F8C"/>
    <w:rsid w:val="0076078D"/>
    <w:rsid w:val="00790E0C"/>
    <w:rsid w:val="007C54FC"/>
    <w:rsid w:val="007D2436"/>
    <w:rsid w:val="007D3975"/>
    <w:rsid w:val="007E5FE2"/>
    <w:rsid w:val="00806ACE"/>
    <w:rsid w:val="008072CE"/>
    <w:rsid w:val="008127E5"/>
    <w:rsid w:val="008219CB"/>
    <w:rsid w:val="008569F8"/>
    <w:rsid w:val="00862239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5624"/>
    <w:rsid w:val="00DA7190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633D"/>
    <w:rsid w:val="00FA277F"/>
    <w:rsid w:val="00FA2D09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A1469-D5B1-4ED4-ADA3-ED7E5014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</TotalTime>
  <Pages>3</Pages>
  <Words>467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4079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5</cp:revision>
  <cp:lastPrinted>2021-05-07T11:44:00Z</cp:lastPrinted>
  <dcterms:created xsi:type="dcterms:W3CDTF">2021-05-05T13:37:00Z</dcterms:created>
  <dcterms:modified xsi:type="dcterms:W3CDTF">2021-05-07T11:44:00Z</dcterms:modified>
</cp:coreProperties>
</file>